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CBE8" w14:textId="0C54228C" w:rsidR="00F42E0D" w:rsidRPr="00D3464E" w:rsidRDefault="005C142D" w:rsidP="00F42E0D">
      <w:pPr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>様式第</w:t>
      </w:r>
      <w:r w:rsidR="003570DF">
        <w:rPr>
          <w:rFonts w:hAnsi="ＭＳ 明朝" w:hint="eastAsia"/>
          <w:kern w:val="2"/>
        </w:rPr>
        <w:t>１０</w:t>
      </w:r>
      <w:r w:rsidRPr="00D3464E">
        <w:rPr>
          <w:rFonts w:hAnsi="ＭＳ 明朝" w:hint="eastAsia"/>
          <w:kern w:val="2"/>
        </w:rPr>
        <w:t>号（第１</w:t>
      </w:r>
      <w:r w:rsidR="003570DF">
        <w:rPr>
          <w:rFonts w:hAnsi="ＭＳ 明朝" w:hint="eastAsia"/>
          <w:kern w:val="2"/>
        </w:rPr>
        <w:t>３</w:t>
      </w:r>
      <w:r w:rsidR="00F42E0D" w:rsidRPr="00D3464E">
        <w:rPr>
          <w:rFonts w:hAnsi="ＭＳ 明朝" w:hint="eastAsia"/>
          <w:kern w:val="2"/>
        </w:rPr>
        <w:t>条関係）</w:t>
      </w:r>
    </w:p>
    <w:p w14:paraId="221E4033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7D91B1DA" w14:textId="2B7E9B07" w:rsidR="00F42E0D" w:rsidRPr="00D3464E" w:rsidRDefault="00A41853" w:rsidP="00F42E0D">
      <w:pPr>
        <w:jc w:val="center"/>
        <w:rPr>
          <w:rFonts w:hAnsi="ＭＳ 明朝"/>
          <w:kern w:val="2"/>
        </w:rPr>
      </w:pPr>
      <w:r w:rsidRPr="00FC7069">
        <w:rPr>
          <w:rFonts w:hAnsi="ＭＳ 明朝" w:hint="eastAsia"/>
          <w:szCs w:val="20"/>
        </w:rPr>
        <w:t>さいたま市</w:t>
      </w:r>
      <w:r>
        <w:rPr>
          <w:rFonts w:hAnsi="ＭＳ 明朝" w:hint="eastAsia"/>
          <w:szCs w:val="20"/>
        </w:rPr>
        <w:t>施設園芸燃油費高騰対策支援事業費</w:t>
      </w:r>
      <w:r w:rsidRPr="00FC7069">
        <w:rPr>
          <w:rFonts w:hAnsi="ＭＳ 明朝" w:hint="eastAsia"/>
          <w:szCs w:val="20"/>
        </w:rPr>
        <w:t>補助金</w:t>
      </w:r>
      <w:r w:rsidR="00F42E0D" w:rsidRPr="00D3464E">
        <w:rPr>
          <w:rFonts w:hAnsi="ＭＳ 明朝" w:hint="eastAsia"/>
          <w:kern w:val="2"/>
        </w:rPr>
        <w:t>交付請求書</w:t>
      </w:r>
    </w:p>
    <w:p w14:paraId="5960E36B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75015703" w14:textId="77777777" w:rsidR="00F42E0D" w:rsidRPr="00D3464E" w:rsidRDefault="00F42E0D" w:rsidP="00F42E0D">
      <w:pPr>
        <w:jc w:val="right"/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>年　　月　　日</w:t>
      </w:r>
    </w:p>
    <w:p w14:paraId="4F73F172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2E0276DC" w14:textId="77777777" w:rsidR="00F42E0D" w:rsidRPr="00D3464E" w:rsidRDefault="00F42E0D" w:rsidP="00F42E0D">
      <w:pPr>
        <w:ind w:firstLineChars="100" w:firstLine="236"/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>（宛先）さいたま市長</w:t>
      </w:r>
    </w:p>
    <w:p w14:paraId="2F96A499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413550C8" w14:textId="77777777" w:rsidR="00F42E0D" w:rsidRPr="00D3464E" w:rsidRDefault="00F42E0D" w:rsidP="00F42E0D">
      <w:pPr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 xml:space="preserve">　　　　　　　　　　　　　　　 申請者　住　所</w:t>
      </w:r>
    </w:p>
    <w:p w14:paraId="3568E245" w14:textId="77777777" w:rsidR="00F42E0D" w:rsidRPr="00D3464E" w:rsidRDefault="00F42E0D" w:rsidP="00F42E0D">
      <w:pPr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 xml:space="preserve">　　　　　　　　　　　　　　　　　 　　氏　名　　　　　　　　　　　　　　　　　　　　　</w:t>
      </w:r>
    </w:p>
    <w:p w14:paraId="13BD5433" w14:textId="77777777" w:rsidR="00F42E0D" w:rsidRPr="00D3464E" w:rsidRDefault="00F42E0D" w:rsidP="00F42E0D">
      <w:pPr>
        <w:jc w:val="right"/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 xml:space="preserve">　　　　（法人又は団体の場合は、名称、所在地及び代表者の氏名）</w:t>
      </w:r>
    </w:p>
    <w:p w14:paraId="6153E7EA" w14:textId="77777777" w:rsidR="00F42E0D" w:rsidRPr="00D3464E" w:rsidRDefault="00F42E0D" w:rsidP="00F42E0D">
      <w:pPr>
        <w:rPr>
          <w:rFonts w:ascii="Century"/>
          <w:kern w:val="2"/>
        </w:rPr>
      </w:pPr>
    </w:p>
    <w:p w14:paraId="6AF4EF78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5193CB46" w14:textId="7E477226" w:rsidR="00F42E0D" w:rsidRPr="00D3464E" w:rsidRDefault="00F42E0D" w:rsidP="00F42E0D">
      <w:pPr>
        <w:rPr>
          <w:rFonts w:hAnsi="ＭＳ 明朝"/>
          <w:kern w:val="2"/>
        </w:rPr>
      </w:pPr>
      <w:r w:rsidRPr="00D3464E">
        <w:rPr>
          <w:rFonts w:hAnsi="ＭＳ 明朝" w:hint="eastAsia"/>
          <w:kern w:val="2"/>
        </w:rPr>
        <w:t xml:space="preserve">　　　年　　月　　</w:t>
      </w:r>
      <w:proofErr w:type="gramStart"/>
      <w:r w:rsidRPr="00D3464E">
        <w:rPr>
          <w:rFonts w:hAnsi="ＭＳ 明朝" w:hint="eastAsia"/>
          <w:kern w:val="2"/>
        </w:rPr>
        <w:t>日付け</w:t>
      </w:r>
      <w:proofErr w:type="gramEnd"/>
      <w:r w:rsidR="00A41853">
        <w:rPr>
          <w:rFonts w:hAnsi="ＭＳ 明朝" w:hint="eastAsia"/>
          <w:kern w:val="2"/>
        </w:rPr>
        <w:t>経農農政</w:t>
      </w:r>
      <w:r w:rsidRPr="00D3464E">
        <w:rPr>
          <w:rFonts w:hAnsi="ＭＳ 明朝" w:hint="eastAsia"/>
          <w:kern w:val="2"/>
        </w:rPr>
        <w:t>第　　　号で補助金の確定通知のありました</w:t>
      </w:r>
      <w:r w:rsidR="009F78B1" w:rsidRPr="00D3464E">
        <w:rPr>
          <w:rFonts w:hAnsi="ＭＳ 明朝" w:hint="eastAsia"/>
          <w:kern w:val="2"/>
        </w:rPr>
        <w:t>補助事業</w:t>
      </w:r>
      <w:r w:rsidRPr="00D3464E">
        <w:rPr>
          <w:rFonts w:hAnsi="ＭＳ 明朝" w:hint="eastAsia"/>
          <w:kern w:val="2"/>
        </w:rPr>
        <w:t>について、次のとおり請求します。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1"/>
        <w:gridCol w:w="6106"/>
      </w:tblGrid>
      <w:tr w:rsidR="00D3464E" w:rsidRPr="00D3464E" w14:paraId="7EF1EF42" w14:textId="77777777" w:rsidTr="00B57A98">
        <w:trPr>
          <w:trHeight w:val="1083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1630" w14:textId="77777777" w:rsidR="00F42E0D" w:rsidRPr="00D3464E" w:rsidRDefault="00F42E0D" w:rsidP="00F42E0D">
            <w:pPr>
              <w:jc w:val="center"/>
              <w:rPr>
                <w:rFonts w:hAnsi="ＭＳ 明朝"/>
                <w:kern w:val="2"/>
              </w:rPr>
            </w:pPr>
            <w:r w:rsidRPr="00D3464E">
              <w:rPr>
                <w:rFonts w:hAnsi="ＭＳ 明朝" w:hint="eastAsia"/>
                <w:kern w:val="2"/>
              </w:rPr>
              <w:t>補助金交付確定額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CE7" w14:textId="77777777" w:rsidR="00F42E0D" w:rsidRPr="00D3464E" w:rsidRDefault="00F42E0D" w:rsidP="00F42E0D">
            <w:pPr>
              <w:jc w:val="center"/>
              <w:rPr>
                <w:rFonts w:hAnsi="ＭＳ 明朝"/>
                <w:kern w:val="2"/>
              </w:rPr>
            </w:pPr>
            <w:r w:rsidRPr="00D3464E">
              <w:rPr>
                <w:rFonts w:hAnsi="ＭＳ 明朝" w:hint="eastAsia"/>
                <w:kern w:val="2"/>
              </w:rPr>
              <w:t xml:space="preserve">　　　　　　　　　　　　　　　　　</w:t>
            </w:r>
          </w:p>
        </w:tc>
      </w:tr>
      <w:tr w:rsidR="00F42E0D" w:rsidRPr="00D3464E" w14:paraId="125F81F8" w14:textId="77777777" w:rsidTr="00B57A98">
        <w:trPr>
          <w:trHeight w:val="1072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B2E9" w14:textId="77777777" w:rsidR="00F42E0D" w:rsidRPr="00D3464E" w:rsidRDefault="00F42E0D" w:rsidP="00F42E0D">
            <w:pPr>
              <w:spacing w:line="480" w:lineRule="auto"/>
              <w:jc w:val="center"/>
              <w:rPr>
                <w:rFonts w:hAnsi="ＭＳ 明朝"/>
                <w:kern w:val="2"/>
              </w:rPr>
            </w:pPr>
            <w:r w:rsidRPr="00D3464E">
              <w:rPr>
                <w:rFonts w:hAnsi="ＭＳ 明朝" w:hint="eastAsia"/>
                <w:kern w:val="2"/>
              </w:rPr>
              <w:t>補助金請求額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58E7" w14:textId="77777777" w:rsidR="00F42E0D" w:rsidRPr="00D3464E" w:rsidRDefault="00F42E0D" w:rsidP="00F42E0D">
            <w:pPr>
              <w:spacing w:line="480" w:lineRule="auto"/>
              <w:rPr>
                <w:rFonts w:hAnsi="ＭＳ 明朝"/>
                <w:kern w:val="2"/>
              </w:rPr>
            </w:pPr>
            <w:r w:rsidRPr="00D3464E">
              <w:rPr>
                <w:rFonts w:hAnsi="ＭＳ 明朝" w:hint="eastAsia"/>
                <w:kern w:val="2"/>
              </w:rPr>
              <w:t xml:space="preserve">　　　　　　　　　　　　　　　　　　　　　　</w:t>
            </w:r>
          </w:p>
        </w:tc>
      </w:tr>
    </w:tbl>
    <w:p w14:paraId="7509B7DF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10DFC95F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743CEF97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60C068E4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5084E88A" w14:textId="77777777" w:rsidR="00F42E0D" w:rsidRPr="00D3464E" w:rsidRDefault="00F42E0D" w:rsidP="00F42E0D">
      <w:pPr>
        <w:rPr>
          <w:rFonts w:hAnsi="ＭＳ 明朝"/>
          <w:kern w:val="2"/>
        </w:rPr>
      </w:pPr>
    </w:p>
    <w:tbl>
      <w:tblPr>
        <w:tblStyle w:val="20"/>
        <w:tblpPr w:leftFromText="142" w:rightFromText="142" w:vertAnchor="page" w:horzAnchor="margin" w:tblpXSpec="right" w:tblpY="14437"/>
        <w:tblW w:w="0" w:type="auto"/>
        <w:tblLook w:val="04A0" w:firstRow="1" w:lastRow="0" w:firstColumn="1" w:lastColumn="0" w:noHBand="0" w:noVBand="1"/>
      </w:tblPr>
      <w:tblGrid>
        <w:gridCol w:w="3837"/>
      </w:tblGrid>
      <w:tr w:rsidR="00D3464E" w:rsidRPr="00D3464E" w14:paraId="28805E5F" w14:textId="77777777" w:rsidTr="00DE7625">
        <w:trPr>
          <w:trHeight w:val="778"/>
        </w:trPr>
        <w:tc>
          <w:tcPr>
            <w:tcW w:w="3837" w:type="dxa"/>
          </w:tcPr>
          <w:p w14:paraId="15D9DDB0" w14:textId="77777777" w:rsidR="00F42E0D" w:rsidRPr="00D3464E" w:rsidRDefault="00F42E0D" w:rsidP="00F42E0D">
            <w:pPr>
              <w:rPr>
                <w:rFonts w:hAnsi="ＭＳ 明朝"/>
                <w:sz w:val="22"/>
              </w:rPr>
            </w:pPr>
            <w:r w:rsidRPr="00D3464E">
              <w:rPr>
                <w:rFonts w:hAnsi="ＭＳ 明朝" w:hint="eastAsia"/>
                <w:sz w:val="22"/>
              </w:rPr>
              <w:t>さいたま市処理欄（押印なしの場合）</w:t>
            </w:r>
          </w:p>
          <w:p w14:paraId="621A5D76" w14:textId="77777777" w:rsidR="00F42E0D" w:rsidRPr="00D3464E" w:rsidRDefault="00F42E0D" w:rsidP="00F42E0D">
            <w:pPr>
              <w:rPr>
                <w:rFonts w:hAnsi="ＭＳ 明朝"/>
              </w:rPr>
            </w:pPr>
            <w:r w:rsidRPr="00D3464E">
              <w:rPr>
                <w:rFonts w:hAnsi="ＭＳ 明朝" w:hint="eastAsia"/>
                <w:sz w:val="22"/>
              </w:rPr>
              <w:t>真正性確認済み　□</w:t>
            </w:r>
          </w:p>
        </w:tc>
      </w:tr>
    </w:tbl>
    <w:p w14:paraId="5FB12891" w14:textId="77777777" w:rsidR="00F42E0D" w:rsidRPr="00D3464E" w:rsidRDefault="00F42E0D" w:rsidP="00F42E0D">
      <w:pPr>
        <w:rPr>
          <w:rFonts w:hAnsi="ＭＳ 明朝"/>
          <w:kern w:val="2"/>
        </w:rPr>
      </w:pPr>
    </w:p>
    <w:p w14:paraId="2A6E3C83" w14:textId="77777777" w:rsidR="00F42E0D" w:rsidRPr="00D3464E" w:rsidRDefault="00F42E0D" w:rsidP="00F42E0D">
      <w:pPr>
        <w:widowControl/>
        <w:jc w:val="left"/>
        <w:rPr>
          <w:rFonts w:hAnsi="ＭＳ 明朝"/>
          <w:kern w:val="2"/>
        </w:rPr>
      </w:pPr>
    </w:p>
    <w:p w14:paraId="62142E67" w14:textId="77777777" w:rsidR="009F78B1" w:rsidRPr="00D3464E" w:rsidRDefault="009F78B1" w:rsidP="00F42E0D">
      <w:pPr>
        <w:widowControl/>
        <w:jc w:val="left"/>
        <w:rPr>
          <w:rFonts w:hAnsi="ＭＳ 明朝"/>
          <w:kern w:val="2"/>
        </w:rPr>
      </w:pPr>
    </w:p>
    <w:p w14:paraId="3B4503D4" w14:textId="77777777" w:rsidR="009F78B1" w:rsidRPr="00D3464E" w:rsidRDefault="009F78B1" w:rsidP="00F42E0D">
      <w:pPr>
        <w:widowControl/>
        <w:jc w:val="left"/>
        <w:rPr>
          <w:rFonts w:hAnsi="ＭＳ 明朝"/>
          <w:kern w:val="2"/>
        </w:rPr>
      </w:pPr>
    </w:p>
    <w:p w14:paraId="61B0B0C2" w14:textId="77777777" w:rsidR="009F78B1" w:rsidRPr="00D3464E" w:rsidRDefault="009F78B1" w:rsidP="00F42E0D">
      <w:pPr>
        <w:widowControl/>
        <w:jc w:val="left"/>
        <w:rPr>
          <w:rFonts w:hAnsi="ＭＳ 明朝"/>
          <w:kern w:val="2"/>
        </w:rPr>
      </w:pPr>
    </w:p>
    <w:sectPr w:rsidR="009F78B1" w:rsidRPr="00D3464E" w:rsidSect="00695550">
      <w:footerReference w:type="even" r:id="rId8"/>
      <w:footerReference w:type="first" r:id="rId9"/>
      <w:pgSz w:w="11906" w:h="16838" w:code="9"/>
      <w:pgMar w:top="998" w:right="998" w:bottom="998" w:left="998" w:header="851" w:footer="284" w:gutter="0"/>
      <w:pgNumType w:start="1"/>
      <w:cols w:space="425"/>
      <w:docGrid w:type="linesAndChars" w:linePitch="494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F187" w14:textId="77777777" w:rsidR="00F1284C" w:rsidRDefault="00F1284C">
      <w:r>
        <w:separator/>
      </w:r>
    </w:p>
  </w:endnote>
  <w:endnote w:type="continuationSeparator" w:id="0">
    <w:p w14:paraId="3B965B80" w14:textId="77777777" w:rsidR="00F1284C" w:rsidRDefault="00F1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5244" w14:textId="77777777" w:rsidR="00DE7625" w:rsidRDefault="00DE762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14:paraId="309AEDCB" w14:textId="77777777" w:rsidR="00DE7625" w:rsidRDefault="00DE76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E129" w14:textId="77777777" w:rsidR="00DE7625" w:rsidRDefault="00DE7625" w:rsidP="0034219D">
    <w:pPr>
      <w:pStyle w:val="a5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>
      <w:rPr>
        <w:rStyle w:val="a9"/>
        <w:noProof/>
      </w:rPr>
      <w:t>16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E956" w14:textId="77777777" w:rsidR="00F1284C" w:rsidRDefault="00F1284C">
      <w:r>
        <w:separator/>
      </w:r>
    </w:p>
  </w:footnote>
  <w:footnote w:type="continuationSeparator" w:id="0">
    <w:p w14:paraId="1D85B67E" w14:textId="77777777" w:rsidR="00F1284C" w:rsidRDefault="00F1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C85"/>
    <w:multiLevelType w:val="hybridMultilevel"/>
    <w:tmpl w:val="EC2A9E34"/>
    <w:lvl w:ilvl="0" w:tplc="D4EAB4D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CA2BCE"/>
    <w:multiLevelType w:val="hybridMultilevel"/>
    <w:tmpl w:val="28E8D3F4"/>
    <w:lvl w:ilvl="0" w:tplc="1C320C1E">
      <w:start w:val="1"/>
      <w:numFmt w:val="decimal"/>
      <w:lvlText w:val="(%1)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40"/>
      </w:pPr>
    </w:lvl>
    <w:lvl w:ilvl="3" w:tplc="0409000F" w:tentative="1">
      <w:start w:val="1"/>
      <w:numFmt w:val="decimal"/>
      <w:lvlText w:val="%4."/>
      <w:lvlJc w:val="left"/>
      <w:pPr>
        <w:ind w:left="1996" w:hanging="440"/>
      </w:pPr>
    </w:lvl>
    <w:lvl w:ilvl="4" w:tplc="04090017" w:tentative="1">
      <w:start w:val="1"/>
      <w:numFmt w:val="aiueoFullWidth"/>
      <w:lvlText w:val="(%5)"/>
      <w:lvlJc w:val="left"/>
      <w:pPr>
        <w:ind w:left="24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6" w:hanging="440"/>
      </w:pPr>
    </w:lvl>
    <w:lvl w:ilvl="6" w:tplc="0409000F" w:tentative="1">
      <w:start w:val="1"/>
      <w:numFmt w:val="decimal"/>
      <w:lvlText w:val="%7."/>
      <w:lvlJc w:val="left"/>
      <w:pPr>
        <w:ind w:left="3316" w:hanging="440"/>
      </w:pPr>
    </w:lvl>
    <w:lvl w:ilvl="7" w:tplc="04090017" w:tentative="1">
      <w:start w:val="1"/>
      <w:numFmt w:val="aiueoFullWidth"/>
      <w:lvlText w:val="(%8)"/>
      <w:lvlJc w:val="left"/>
      <w:pPr>
        <w:ind w:left="37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6" w:hanging="440"/>
      </w:pPr>
    </w:lvl>
  </w:abstractNum>
  <w:abstractNum w:abstractNumId="2" w15:restartNumberingAfterBreak="0">
    <w:nsid w:val="20366218"/>
    <w:multiLevelType w:val="hybridMultilevel"/>
    <w:tmpl w:val="704465B4"/>
    <w:lvl w:ilvl="0" w:tplc="FF46ED2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3AC7D0E"/>
    <w:multiLevelType w:val="hybridMultilevel"/>
    <w:tmpl w:val="C4101440"/>
    <w:lvl w:ilvl="0" w:tplc="CA60812A">
      <w:start w:val="1"/>
      <w:numFmt w:val="decimal"/>
      <w:lvlText w:val="(%1)"/>
      <w:lvlJc w:val="left"/>
      <w:pPr>
        <w:ind w:left="813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34666904"/>
    <w:multiLevelType w:val="hybridMultilevel"/>
    <w:tmpl w:val="F1B2C272"/>
    <w:lvl w:ilvl="0" w:tplc="757469C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5" w15:restartNumberingAfterBreak="0">
    <w:nsid w:val="3C473EC5"/>
    <w:multiLevelType w:val="hybridMultilevel"/>
    <w:tmpl w:val="7F88FC94"/>
    <w:lvl w:ilvl="0" w:tplc="1E9CB59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6" w15:restartNumberingAfterBreak="0">
    <w:nsid w:val="41800D3E"/>
    <w:multiLevelType w:val="hybridMultilevel"/>
    <w:tmpl w:val="8DA2F4C0"/>
    <w:lvl w:ilvl="0" w:tplc="C46E2C4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B5A071E"/>
    <w:multiLevelType w:val="hybridMultilevel"/>
    <w:tmpl w:val="F556AD6A"/>
    <w:lvl w:ilvl="0" w:tplc="892CF9FE">
      <w:start w:val="1"/>
      <w:numFmt w:val="decimalFullWidth"/>
      <w:lvlText w:val="%1"/>
      <w:lvlJc w:val="center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8B222A"/>
    <w:multiLevelType w:val="hybridMultilevel"/>
    <w:tmpl w:val="E9CE09EE"/>
    <w:lvl w:ilvl="0" w:tplc="D4789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F42225"/>
    <w:multiLevelType w:val="hybridMultilevel"/>
    <w:tmpl w:val="F47AA7F4"/>
    <w:lvl w:ilvl="0" w:tplc="B4A4ABF8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927628"/>
    <w:multiLevelType w:val="hybridMultilevel"/>
    <w:tmpl w:val="61FA1DA6"/>
    <w:lvl w:ilvl="0" w:tplc="892CF9FE">
      <w:start w:val="1"/>
      <w:numFmt w:val="decimalFullWidth"/>
      <w:lvlText w:val="%1"/>
      <w:lvlJc w:val="center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F915C1"/>
    <w:multiLevelType w:val="hybridMultilevel"/>
    <w:tmpl w:val="047C7768"/>
    <w:lvl w:ilvl="0" w:tplc="4BE63FC0">
      <w:start w:val="1"/>
      <w:numFmt w:val="decimal"/>
      <w:lvlText w:val="(%1)"/>
      <w:lvlJc w:val="left"/>
      <w:pPr>
        <w:ind w:left="596" w:hanging="360"/>
      </w:pPr>
      <w:rPr>
        <w:rFonts w:hint="default"/>
      </w:rPr>
    </w:lvl>
    <w:lvl w:ilvl="1" w:tplc="6EEE2D40">
      <w:start w:val="1"/>
      <w:numFmt w:val="decimalEnclosedParen"/>
      <w:lvlText w:val="%2"/>
      <w:lvlJc w:val="left"/>
      <w:pPr>
        <w:ind w:left="103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6" w:hanging="440"/>
      </w:pPr>
    </w:lvl>
    <w:lvl w:ilvl="3" w:tplc="0409000F" w:tentative="1">
      <w:start w:val="1"/>
      <w:numFmt w:val="decimal"/>
      <w:lvlText w:val="%4."/>
      <w:lvlJc w:val="left"/>
      <w:pPr>
        <w:ind w:left="1996" w:hanging="440"/>
      </w:pPr>
    </w:lvl>
    <w:lvl w:ilvl="4" w:tplc="04090017" w:tentative="1">
      <w:start w:val="1"/>
      <w:numFmt w:val="aiueoFullWidth"/>
      <w:lvlText w:val="(%5)"/>
      <w:lvlJc w:val="left"/>
      <w:pPr>
        <w:ind w:left="24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6" w:hanging="440"/>
      </w:pPr>
    </w:lvl>
    <w:lvl w:ilvl="6" w:tplc="0409000F" w:tentative="1">
      <w:start w:val="1"/>
      <w:numFmt w:val="decimal"/>
      <w:lvlText w:val="%7."/>
      <w:lvlJc w:val="left"/>
      <w:pPr>
        <w:ind w:left="3316" w:hanging="440"/>
      </w:pPr>
    </w:lvl>
    <w:lvl w:ilvl="7" w:tplc="04090017" w:tentative="1">
      <w:start w:val="1"/>
      <w:numFmt w:val="aiueoFullWidth"/>
      <w:lvlText w:val="(%8)"/>
      <w:lvlJc w:val="left"/>
      <w:pPr>
        <w:ind w:left="37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6" w:hanging="440"/>
      </w:pPr>
    </w:lvl>
  </w:abstractNum>
  <w:abstractNum w:abstractNumId="12" w15:restartNumberingAfterBreak="0">
    <w:nsid w:val="7DDD5E01"/>
    <w:multiLevelType w:val="hybridMultilevel"/>
    <w:tmpl w:val="17649E22"/>
    <w:lvl w:ilvl="0" w:tplc="1C426A0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4688445">
    <w:abstractNumId w:val="10"/>
  </w:num>
  <w:num w:numId="2" w16cid:durableId="1405106824">
    <w:abstractNumId w:val="7"/>
  </w:num>
  <w:num w:numId="3" w16cid:durableId="758064298">
    <w:abstractNumId w:val="9"/>
  </w:num>
  <w:num w:numId="4" w16cid:durableId="779643138">
    <w:abstractNumId w:val="6"/>
  </w:num>
  <w:num w:numId="5" w16cid:durableId="1649091524">
    <w:abstractNumId w:val="3"/>
  </w:num>
  <w:num w:numId="6" w16cid:durableId="452751401">
    <w:abstractNumId w:val="12"/>
  </w:num>
  <w:num w:numId="7" w16cid:durableId="1843160140">
    <w:abstractNumId w:val="2"/>
  </w:num>
  <w:num w:numId="8" w16cid:durableId="379014414">
    <w:abstractNumId w:val="8"/>
  </w:num>
  <w:num w:numId="9" w16cid:durableId="507452084">
    <w:abstractNumId w:val="11"/>
  </w:num>
  <w:num w:numId="10" w16cid:durableId="875233501">
    <w:abstractNumId w:val="4"/>
  </w:num>
  <w:num w:numId="11" w16cid:durableId="240216016">
    <w:abstractNumId w:val="0"/>
  </w:num>
  <w:num w:numId="12" w16cid:durableId="1991865869">
    <w:abstractNumId w:val="5"/>
  </w:num>
  <w:num w:numId="13" w16cid:durableId="177913466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8"/>
  <w:drawingGridVerticalSpacing w:val="247"/>
  <w:displayHorizontalDrawingGridEvery w:val="2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EF"/>
    <w:rsid w:val="0000214C"/>
    <w:rsid w:val="000057D9"/>
    <w:rsid w:val="000059F6"/>
    <w:rsid w:val="000129AB"/>
    <w:rsid w:val="000154F7"/>
    <w:rsid w:val="00016A94"/>
    <w:rsid w:val="00017047"/>
    <w:rsid w:val="000229DC"/>
    <w:rsid w:val="0002383C"/>
    <w:rsid w:val="000263EC"/>
    <w:rsid w:val="00032795"/>
    <w:rsid w:val="00034182"/>
    <w:rsid w:val="00037D3F"/>
    <w:rsid w:val="0004509C"/>
    <w:rsid w:val="0004641D"/>
    <w:rsid w:val="00046426"/>
    <w:rsid w:val="0004765A"/>
    <w:rsid w:val="000521EE"/>
    <w:rsid w:val="000532C4"/>
    <w:rsid w:val="00056753"/>
    <w:rsid w:val="000574E2"/>
    <w:rsid w:val="00060439"/>
    <w:rsid w:val="000624E7"/>
    <w:rsid w:val="00063121"/>
    <w:rsid w:val="0006497C"/>
    <w:rsid w:val="00064AD8"/>
    <w:rsid w:val="0006749D"/>
    <w:rsid w:val="00070B5E"/>
    <w:rsid w:val="00073B30"/>
    <w:rsid w:val="00074DEB"/>
    <w:rsid w:val="00075D1D"/>
    <w:rsid w:val="00081A36"/>
    <w:rsid w:val="00082869"/>
    <w:rsid w:val="00092463"/>
    <w:rsid w:val="00094362"/>
    <w:rsid w:val="000951E6"/>
    <w:rsid w:val="00097951"/>
    <w:rsid w:val="00097DFE"/>
    <w:rsid w:val="000B2BFB"/>
    <w:rsid w:val="000B3F9B"/>
    <w:rsid w:val="000B4CCE"/>
    <w:rsid w:val="000B5DE3"/>
    <w:rsid w:val="000B6285"/>
    <w:rsid w:val="000C0A75"/>
    <w:rsid w:val="000C1703"/>
    <w:rsid w:val="000C190E"/>
    <w:rsid w:val="000C534F"/>
    <w:rsid w:val="000C68A7"/>
    <w:rsid w:val="000D05ED"/>
    <w:rsid w:val="000D4B95"/>
    <w:rsid w:val="000D72AE"/>
    <w:rsid w:val="000E2F89"/>
    <w:rsid w:val="000E302D"/>
    <w:rsid w:val="000E43F8"/>
    <w:rsid w:val="000E524A"/>
    <w:rsid w:val="000F017A"/>
    <w:rsid w:val="000F13D3"/>
    <w:rsid w:val="000F3971"/>
    <w:rsid w:val="000F6494"/>
    <w:rsid w:val="000F741B"/>
    <w:rsid w:val="00100AEE"/>
    <w:rsid w:val="001014A7"/>
    <w:rsid w:val="001022FC"/>
    <w:rsid w:val="00104AB5"/>
    <w:rsid w:val="00106795"/>
    <w:rsid w:val="00107CF1"/>
    <w:rsid w:val="00107DE0"/>
    <w:rsid w:val="00107EA5"/>
    <w:rsid w:val="00111EC3"/>
    <w:rsid w:val="0011428F"/>
    <w:rsid w:val="0011608B"/>
    <w:rsid w:val="00117C7A"/>
    <w:rsid w:val="00123F21"/>
    <w:rsid w:val="001251BB"/>
    <w:rsid w:val="00126841"/>
    <w:rsid w:val="0014035B"/>
    <w:rsid w:val="001472C3"/>
    <w:rsid w:val="001547A8"/>
    <w:rsid w:val="00154EE8"/>
    <w:rsid w:val="001558AB"/>
    <w:rsid w:val="00157592"/>
    <w:rsid w:val="00162AE7"/>
    <w:rsid w:val="0016625A"/>
    <w:rsid w:val="001667AF"/>
    <w:rsid w:val="00167AC9"/>
    <w:rsid w:val="00180679"/>
    <w:rsid w:val="001814FD"/>
    <w:rsid w:val="0018162A"/>
    <w:rsid w:val="00186839"/>
    <w:rsid w:val="001871FE"/>
    <w:rsid w:val="00187A46"/>
    <w:rsid w:val="00192404"/>
    <w:rsid w:val="001947E2"/>
    <w:rsid w:val="00195FB9"/>
    <w:rsid w:val="001A1D50"/>
    <w:rsid w:val="001A5AB2"/>
    <w:rsid w:val="001A7D58"/>
    <w:rsid w:val="001B5594"/>
    <w:rsid w:val="001B5B8B"/>
    <w:rsid w:val="001B669A"/>
    <w:rsid w:val="001C2DB3"/>
    <w:rsid w:val="001C5A9C"/>
    <w:rsid w:val="001C79AA"/>
    <w:rsid w:val="001D2A30"/>
    <w:rsid w:val="001D34D8"/>
    <w:rsid w:val="001D484E"/>
    <w:rsid w:val="001D56D3"/>
    <w:rsid w:val="001D632B"/>
    <w:rsid w:val="001D7305"/>
    <w:rsid w:val="001E0ED3"/>
    <w:rsid w:val="001E34AC"/>
    <w:rsid w:val="001E34F8"/>
    <w:rsid w:val="001E4D53"/>
    <w:rsid w:val="001E7B94"/>
    <w:rsid w:val="001F0E7F"/>
    <w:rsid w:val="0020280F"/>
    <w:rsid w:val="00204213"/>
    <w:rsid w:val="00206C72"/>
    <w:rsid w:val="00210785"/>
    <w:rsid w:val="0021109B"/>
    <w:rsid w:val="0021768B"/>
    <w:rsid w:val="002209DC"/>
    <w:rsid w:val="00220FEA"/>
    <w:rsid w:val="00222D6B"/>
    <w:rsid w:val="00236552"/>
    <w:rsid w:val="00236AAC"/>
    <w:rsid w:val="00236E07"/>
    <w:rsid w:val="00240385"/>
    <w:rsid w:val="00243358"/>
    <w:rsid w:val="00246DD6"/>
    <w:rsid w:val="0024717C"/>
    <w:rsid w:val="0025282A"/>
    <w:rsid w:val="00254994"/>
    <w:rsid w:val="002560F6"/>
    <w:rsid w:val="00263620"/>
    <w:rsid w:val="0026399B"/>
    <w:rsid w:val="00266190"/>
    <w:rsid w:val="002675C8"/>
    <w:rsid w:val="00270F6D"/>
    <w:rsid w:val="0027163D"/>
    <w:rsid w:val="002717ED"/>
    <w:rsid w:val="00276B33"/>
    <w:rsid w:val="00276E4B"/>
    <w:rsid w:val="002770C5"/>
    <w:rsid w:val="00281942"/>
    <w:rsid w:val="00284387"/>
    <w:rsid w:val="00285519"/>
    <w:rsid w:val="002875CD"/>
    <w:rsid w:val="002900AF"/>
    <w:rsid w:val="00291C96"/>
    <w:rsid w:val="00297314"/>
    <w:rsid w:val="00297F2E"/>
    <w:rsid w:val="002A0FD8"/>
    <w:rsid w:val="002A2A8D"/>
    <w:rsid w:val="002A44E8"/>
    <w:rsid w:val="002A47C1"/>
    <w:rsid w:val="002B064A"/>
    <w:rsid w:val="002B5EA5"/>
    <w:rsid w:val="002C07F3"/>
    <w:rsid w:val="002C2A57"/>
    <w:rsid w:val="002D03A7"/>
    <w:rsid w:val="002D14EE"/>
    <w:rsid w:val="002D2915"/>
    <w:rsid w:val="002D2A2B"/>
    <w:rsid w:val="002D3CE3"/>
    <w:rsid w:val="002E1336"/>
    <w:rsid w:val="002E4793"/>
    <w:rsid w:val="002F1699"/>
    <w:rsid w:val="002F3926"/>
    <w:rsid w:val="002F4228"/>
    <w:rsid w:val="002F4AC2"/>
    <w:rsid w:val="003006EF"/>
    <w:rsid w:val="00301E99"/>
    <w:rsid w:val="00302331"/>
    <w:rsid w:val="00302E2C"/>
    <w:rsid w:val="0030467E"/>
    <w:rsid w:val="00305D26"/>
    <w:rsid w:val="00307405"/>
    <w:rsid w:val="0030751B"/>
    <w:rsid w:val="003076D7"/>
    <w:rsid w:val="00311A4B"/>
    <w:rsid w:val="00311B13"/>
    <w:rsid w:val="00313F9F"/>
    <w:rsid w:val="0031416A"/>
    <w:rsid w:val="0031672B"/>
    <w:rsid w:val="003203EE"/>
    <w:rsid w:val="003247B9"/>
    <w:rsid w:val="00325A26"/>
    <w:rsid w:val="00326EF9"/>
    <w:rsid w:val="00326FED"/>
    <w:rsid w:val="0033006E"/>
    <w:rsid w:val="00330751"/>
    <w:rsid w:val="0033345B"/>
    <w:rsid w:val="003356FD"/>
    <w:rsid w:val="00337721"/>
    <w:rsid w:val="003415CA"/>
    <w:rsid w:val="0034219D"/>
    <w:rsid w:val="003437EB"/>
    <w:rsid w:val="00343BC4"/>
    <w:rsid w:val="00344ADF"/>
    <w:rsid w:val="00351D35"/>
    <w:rsid w:val="00352E0C"/>
    <w:rsid w:val="003540C7"/>
    <w:rsid w:val="003551E4"/>
    <w:rsid w:val="0035691E"/>
    <w:rsid w:val="003570DF"/>
    <w:rsid w:val="0035720D"/>
    <w:rsid w:val="003623F7"/>
    <w:rsid w:val="00362C59"/>
    <w:rsid w:val="00362E79"/>
    <w:rsid w:val="00366F12"/>
    <w:rsid w:val="0037101B"/>
    <w:rsid w:val="00372E06"/>
    <w:rsid w:val="003761A5"/>
    <w:rsid w:val="0037686E"/>
    <w:rsid w:val="00377A69"/>
    <w:rsid w:val="00380C26"/>
    <w:rsid w:val="00382F0B"/>
    <w:rsid w:val="0038393F"/>
    <w:rsid w:val="00384943"/>
    <w:rsid w:val="003867DF"/>
    <w:rsid w:val="0038772F"/>
    <w:rsid w:val="00395D66"/>
    <w:rsid w:val="003A1D98"/>
    <w:rsid w:val="003A1F8D"/>
    <w:rsid w:val="003A2020"/>
    <w:rsid w:val="003A2099"/>
    <w:rsid w:val="003A2113"/>
    <w:rsid w:val="003B16C2"/>
    <w:rsid w:val="003B1F81"/>
    <w:rsid w:val="003B2346"/>
    <w:rsid w:val="003B2CB6"/>
    <w:rsid w:val="003B7685"/>
    <w:rsid w:val="003C1A1A"/>
    <w:rsid w:val="003C2F81"/>
    <w:rsid w:val="003C32FF"/>
    <w:rsid w:val="003C5FBC"/>
    <w:rsid w:val="003C63B2"/>
    <w:rsid w:val="003D116E"/>
    <w:rsid w:val="003E0FA0"/>
    <w:rsid w:val="003E422A"/>
    <w:rsid w:val="003E5B3B"/>
    <w:rsid w:val="003E6AA6"/>
    <w:rsid w:val="003F5661"/>
    <w:rsid w:val="003F7C88"/>
    <w:rsid w:val="003F7D26"/>
    <w:rsid w:val="003F7D77"/>
    <w:rsid w:val="00401CC2"/>
    <w:rsid w:val="00403399"/>
    <w:rsid w:val="00412F79"/>
    <w:rsid w:val="00413614"/>
    <w:rsid w:val="004137F0"/>
    <w:rsid w:val="00415988"/>
    <w:rsid w:val="0041736A"/>
    <w:rsid w:val="00426034"/>
    <w:rsid w:val="00426450"/>
    <w:rsid w:val="00426B9F"/>
    <w:rsid w:val="004307C0"/>
    <w:rsid w:val="0043194F"/>
    <w:rsid w:val="004323AE"/>
    <w:rsid w:val="004328B4"/>
    <w:rsid w:val="004329CC"/>
    <w:rsid w:val="00434755"/>
    <w:rsid w:val="004353A0"/>
    <w:rsid w:val="004356F0"/>
    <w:rsid w:val="0043758E"/>
    <w:rsid w:val="00440B54"/>
    <w:rsid w:val="00443C2E"/>
    <w:rsid w:val="00445030"/>
    <w:rsid w:val="0044571A"/>
    <w:rsid w:val="004529F6"/>
    <w:rsid w:val="00455F0A"/>
    <w:rsid w:val="004573FC"/>
    <w:rsid w:val="00460784"/>
    <w:rsid w:val="00460B13"/>
    <w:rsid w:val="004638E9"/>
    <w:rsid w:val="00464E06"/>
    <w:rsid w:val="004651A4"/>
    <w:rsid w:val="004659FA"/>
    <w:rsid w:val="0046777F"/>
    <w:rsid w:val="0047026D"/>
    <w:rsid w:val="00470377"/>
    <w:rsid w:val="00471EC6"/>
    <w:rsid w:val="00473644"/>
    <w:rsid w:val="00474A64"/>
    <w:rsid w:val="004751AD"/>
    <w:rsid w:val="00475BD1"/>
    <w:rsid w:val="004821CC"/>
    <w:rsid w:val="00483595"/>
    <w:rsid w:val="00483D7B"/>
    <w:rsid w:val="00484D11"/>
    <w:rsid w:val="004858F3"/>
    <w:rsid w:val="00486A93"/>
    <w:rsid w:val="004871CA"/>
    <w:rsid w:val="00492E4C"/>
    <w:rsid w:val="00493437"/>
    <w:rsid w:val="004A083F"/>
    <w:rsid w:val="004A2828"/>
    <w:rsid w:val="004A6E84"/>
    <w:rsid w:val="004A71C4"/>
    <w:rsid w:val="004A7CF4"/>
    <w:rsid w:val="004B0D09"/>
    <w:rsid w:val="004B1595"/>
    <w:rsid w:val="004B4B3D"/>
    <w:rsid w:val="004B70A7"/>
    <w:rsid w:val="004B70F9"/>
    <w:rsid w:val="004B7256"/>
    <w:rsid w:val="004C3D1F"/>
    <w:rsid w:val="004C5CAC"/>
    <w:rsid w:val="004C6405"/>
    <w:rsid w:val="004C6F19"/>
    <w:rsid w:val="004D04A3"/>
    <w:rsid w:val="004D44E9"/>
    <w:rsid w:val="004D4A5F"/>
    <w:rsid w:val="004D4E60"/>
    <w:rsid w:val="004D5A89"/>
    <w:rsid w:val="004E0D6B"/>
    <w:rsid w:val="004E54F0"/>
    <w:rsid w:val="004E5D96"/>
    <w:rsid w:val="004E610C"/>
    <w:rsid w:val="004E76A1"/>
    <w:rsid w:val="004F320A"/>
    <w:rsid w:val="004F4918"/>
    <w:rsid w:val="004F4F86"/>
    <w:rsid w:val="004F64EB"/>
    <w:rsid w:val="004F724B"/>
    <w:rsid w:val="004F74AC"/>
    <w:rsid w:val="005003D6"/>
    <w:rsid w:val="00501432"/>
    <w:rsid w:val="005037C4"/>
    <w:rsid w:val="00507F2C"/>
    <w:rsid w:val="00510E4B"/>
    <w:rsid w:val="00513D90"/>
    <w:rsid w:val="00513E3B"/>
    <w:rsid w:val="00514609"/>
    <w:rsid w:val="00520BF7"/>
    <w:rsid w:val="005212F8"/>
    <w:rsid w:val="00525A12"/>
    <w:rsid w:val="005325F4"/>
    <w:rsid w:val="005327F8"/>
    <w:rsid w:val="005355B5"/>
    <w:rsid w:val="00536C3E"/>
    <w:rsid w:val="0053751F"/>
    <w:rsid w:val="005379DA"/>
    <w:rsid w:val="00540BEE"/>
    <w:rsid w:val="005432C0"/>
    <w:rsid w:val="005442DF"/>
    <w:rsid w:val="00546C06"/>
    <w:rsid w:val="00551845"/>
    <w:rsid w:val="0055428B"/>
    <w:rsid w:val="00554551"/>
    <w:rsid w:val="00556F96"/>
    <w:rsid w:val="00561A80"/>
    <w:rsid w:val="00564880"/>
    <w:rsid w:val="00565DF0"/>
    <w:rsid w:val="00566447"/>
    <w:rsid w:val="00576E5C"/>
    <w:rsid w:val="00581869"/>
    <w:rsid w:val="0058243B"/>
    <w:rsid w:val="00586724"/>
    <w:rsid w:val="0058772C"/>
    <w:rsid w:val="00591574"/>
    <w:rsid w:val="005940FD"/>
    <w:rsid w:val="005A039A"/>
    <w:rsid w:val="005A28EF"/>
    <w:rsid w:val="005A3609"/>
    <w:rsid w:val="005A7214"/>
    <w:rsid w:val="005A725B"/>
    <w:rsid w:val="005B057C"/>
    <w:rsid w:val="005B06B9"/>
    <w:rsid w:val="005B2B71"/>
    <w:rsid w:val="005B4432"/>
    <w:rsid w:val="005B603A"/>
    <w:rsid w:val="005B70D2"/>
    <w:rsid w:val="005C142D"/>
    <w:rsid w:val="005C3E84"/>
    <w:rsid w:val="005C60DF"/>
    <w:rsid w:val="005D0098"/>
    <w:rsid w:val="005D033C"/>
    <w:rsid w:val="005D3BB2"/>
    <w:rsid w:val="005D59EC"/>
    <w:rsid w:val="005D79F2"/>
    <w:rsid w:val="005E01FB"/>
    <w:rsid w:val="005E48C8"/>
    <w:rsid w:val="005E605C"/>
    <w:rsid w:val="005E6135"/>
    <w:rsid w:val="005E69C1"/>
    <w:rsid w:val="005F1249"/>
    <w:rsid w:val="005F19C2"/>
    <w:rsid w:val="005F279B"/>
    <w:rsid w:val="005F3AEF"/>
    <w:rsid w:val="005F5DF2"/>
    <w:rsid w:val="005F725F"/>
    <w:rsid w:val="00603BCA"/>
    <w:rsid w:val="0060612A"/>
    <w:rsid w:val="0061021E"/>
    <w:rsid w:val="00614200"/>
    <w:rsid w:val="006142E2"/>
    <w:rsid w:val="00617940"/>
    <w:rsid w:val="00617B7E"/>
    <w:rsid w:val="00617DC7"/>
    <w:rsid w:val="00617E06"/>
    <w:rsid w:val="0062193D"/>
    <w:rsid w:val="00622095"/>
    <w:rsid w:val="00633C8A"/>
    <w:rsid w:val="00635125"/>
    <w:rsid w:val="00644906"/>
    <w:rsid w:val="00652848"/>
    <w:rsid w:val="0065604B"/>
    <w:rsid w:val="00656413"/>
    <w:rsid w:val="00662DB5"/>
    <w:rsid w:val="00665F68"/>
    <w:rsid w:val="0066781A"/>
    <w:rsid w:val="00673F63"/>
    <w:rsid w:val="00674111"/>
    <w:rsid w:val="006758B2"/>
    <w:rsid w:val="00681F19"/>
    <w:rsid w:val="0068388E"/>
    <w:rsid w:val="00686447"/>
    <w:rsid w:val="00690436"/>
    <w:rsid w:val="006919DA"/>
    <w:rsid w:val="00691C06"/>
    <w:rsid w:val="00692F5A"/>
    <w:rsid w:val="00694963"/>
    <w:rsid w:val="00695550"/>
    <w:rsid w:val="006967B4"/>
    <w:rsid w:val="00697F67"/>
    <w:rsid w:val="006A1F7E"/>
    <w:rsid w:val="006A2089"/>
    <w:rsid w:val="006A4F00"/>
    <w:rsid w:val="006A6678"/>
    <w:rsid w:val="006A77C5"/>
    <w:rsid w:val="006A7848"/>
    <w:rsid w:val="006A7D83"/>
    <w:rsid w:val="006A7F73"/>
    <w:rsid w:val="006B0246"/>
    <w:rsid w:val="006B423F"/>
    <w:rsid w:val="006D0C31"/>
    <w:rsid w:val="006D7F2F"/>
    <w:rsid w:val="006E1958"/>
    <w:rsid w:val="006E26E8"/>
    <w:rsid w:val="006E2BF0"/>
    <w:rsid w:val="006F3F84"/>
    <w:rsid w:val="006F51C3"/>
    <w:rsid w:val="0070481C"/>
    <w:rsid w:val="007061DD"/>
    <w:rsid w:val="007063DC"/>
    <w:rsid w:val="00707179"/>
    <w:rsid w:val="007114CD"/>
    <w:rsid w:val="00712350"/>
    <w:rsid w:val="00712D09"/>
    <w:rsid w:val="00712E82"/>
    <w:rsid w:val="007144B3"/>
    <w:rsid w:val="00720456"/>
    <w:rsid w:val="00720CBA"/>
    <w:rsid w:val="00720FAC"/>
    <w:rsid w:val="00722844"/>
    <w:rsid w:val="00723546"/>
    <w:rsid w:val="00727962"/>
    <w:rsid w:val="00730B36"/>
    <w:rsid w:val="00734A2A"/>
    <w:rsid w:val="00737B99"/>
    <w:rsid w:val="0074031E"/>
    <w:rsid w:val="0074176B"/>
    <w:rsid w:val="007453D9"/>
    <w:rsid w:val="00745713"/>
    <w:rsid w:val="0074745C"/>
    <w:rsid w:val="007476FE"/>
    <w:rsid w:val="007479B3"/>
    <w:rsid w:val="00747EF1"/>
    <w:rsid w:val="00753A9B"/>
    <w:rsid w:val="00754412"/>
    <w:rsid w:val="0075636E"/>
    <w:rsid w:val="00757494"/>
    <w:rsid w:val="007607AA"/>
    <w:rsid w:val="00761868"/>
    <w:rsid w:val="00764929"/>
    <w:rsid w:val="0076492D"/>
    <w:rsid w:val="00765A78"/>
    <w:rsid w:val="00765FDD"/>
    <w:rsid w:val="00767D0F"/>
    <w:rsid w:val="007700CC"/>
    <w:rsid w:val="00771004"/>
    <w:rsid w:val="0077361F"/>
    <w:rsid w:val="00773F89"/>
    <w:rsid w:val="00782EB2"/>
    <w:rsid w:val="00783A37"/>
    <w:rsid w:val="00783D92"/>
    <w:rsid w:val="0079473A"/>
    <w:rsid w:val="007970B9"/>
    <w:rsid w:val="0079746A"/>
    <w:rsid w:val="00797EE2"/>
    <w:rsid w:val="00797F55"/>
    <w:rsid w:val="007A5F95"/>
    <w:rsid w:val="007B5EFA"/>
    <w:rsid w:val="007C2C4B"/>
    <w:rsid w:val="007C3EC3"/>
    <w:rsid w:val="007C5262"/>
    <w:rsid w:val="007D58CC"/>
    <w:rsid w:val="007D6D0A"/>
    <w:rsid w:val="007D7B1E"/>
    <w:rsid w:val="007E1665"/>
    <w:rsid w:val="007E253D"/>
    <w:rsid w:val="007E2C53"/>
    <w:rsid w:val="007E2CC8"/>
    <w:rsid w:val="007E64F8"/>
    <w:rsid w:val="007F055B"/>
    <w:rsid w:val="007F1B3B"/>
    <w:rsid w:val="007F724F"/>
    <w:rsid w:val="007F72EB"/>
    <w:rsid w:val="00805E39"/>
    <w:rsid w:val="00811C95"/>
    <w:rsid w:val="0081344A"/>
    <w:rsid w:val="008136FF"/>
    <w:rsid w:val="0081743C"/>
    <w:rsid w:val="00821F67"/>
    <w:rsid w:val="00827007"/>
    <w:rsid w:val="008318C7"/>
    <w:rsid w:val="00831B02"/>
    <w:rsid w:val="00831C97"/>
    <w:rsid w:val="008321D6"/>
    <w:rsid w:val="00832F54"/>
    <w:rsid w:val="00835447"/>
    <w:rsid w:val="00837AFC"/>
    <w:rsid w:val="008410FB"/>
    <w:rsid w:val="00846B98"/>
    <w:rsid w:val="008470EE"/>
    <w:rsid w:val="008502F9"/>
    <w:rsid w:val="008556A3"/>
    <w:rsid w:val="008600C8"/>
    <w:rsid w:val="008603A2"/>
    <w:rsid w:val="0086289F"/>
    <w:rsid w:val="0086567D"/>
    <w:rsid w:val="00871247"/>
    <w:rsid w:val="00874092"/>
    <w:rsid w:val="0087744B"/>
    <w:rsid w:val="00883A74"/>
    <w:rsid w:val="0088464A"/>
    <w:rsid w:val="00886A1A"/>
    <w:rsid w:val="00886F68"/>
    <w:rsid w:val="00886FEB"/>
    <w:rsid w:val="00887BC4"/>
    <w:rsid w:val="0089556C"/>
    <w:rsid w:val="008A1877"/>
    <w:rsid w:val="008A5213"/>
    <w:rsid w:val="008A5E29"/>
    <w:rsid w:val="008A6653"/>
    <w:rsid w:val="008B0237"/>
    <w:rsid w:val="008B078C"/>
    <w:rsid w:val="008B0E3E"/>
    <w:rsid w:val="008B1E8B"/>
    <w:rsid w:val="008B24C1"/>
    <w:rsid w:val="008B27EF"/>
    <w:rsid w:val="008B5512"/>
    <w:rsid w:val="008B7C85"/>
    <w:rsid w:val="008C15A5"/>
    <w:rsid w:val="008C23AF"/>
    <w:rsid w:val="008C2525"/>
    <w:rsid w:val="008C78BB"/>
    <w:rsid w:val="008D0B24"/>
    <w:rsid w:val="008D4E58"/>
    <w:rsid w:val="008D4ECD"/>
    <w:rsid w:val="008E1392"/>
    <w:rsid w:val="008F2EAB"/>
    <w:rsid w:val="008F3F44"/>
    <w:rsid w:val="008F41CF"/>
    <w:rsid w:val="00900142"/>
    <w:rsid w:val="00905810"/>
    <w:rsid w:val="00911C74"/>
    <w:rsid w:val="00914C9F"/>
    <w:rsid w:val="00916BA4"/>
    <w:rsid w:val="009250ED"/>
    <w:rsid w:val="009257FE"/>
    <w:rsid w:val="00927C8E"/>
    <w:rsid w:val="00932BD3"/>
    <w:rsid w:val="00934AD1"/>
    <w:rsid w:val="009357A9"/>
    <w:rsid w:val="00935D96"/>
    <w:rsid w:val="009400D4"/>
    <w:rsid w:val="00940728"/>
    <w:rsid w:val="00941968"/>
    <w:rsid w:val="00941CB7"/>
    <w:rsid w:val="00942190"/>
    <w:rsid w:val="00942FF8"/>
    <w:rsid w:val="00951F77"/>
    <w:rsid w:val="00954326"/>
    <w:rsid w:val="00954DA7"/>
    <w:rsid w:val="009571E9"/>
    <w:rsid w:val="00960347"/>
    <w:rsid w:val="009604E7"/>
    <w:rsid w:val="00963689"/>
    <w:rsid w:val="00970AF3"/>
    <w:rsid w:val="0097184E"/>
    <w:rsid w:val="0097293B"/>
    <w:rsid w:val="00974724"/>
    <w:rsid w:val="00975CC0"/>
    <w:rsid w:val="00977E80"/>
    <w:rsid w:val="00982DF0"/>
    <w:rsid w:val="00996E27"/>
    <w:rsid w:val="009A62AD"/>
    <w:rsid w:val="009B15F8"/>
    <w:rsid w:val="009B2872"/>
    <w:rsid w:val="009B331E"/>
    <w:rsid w:val="009B5D73"/>
    <w:rsid w:val="009B6774"/>
    <w:rsid w:val="009C1F68"/>
    <w:rsid w:val="009C331E"/>
    <w:rsid w:val="009C4A02"/>
    <w:rsid w:val="009C5382"/>
    <w:rsid w:val="009D0ED6"/>
    <w:rsid w:val="009D1FFA"/>
    <w:rsid w:val="009D2C17"/>
    <w:rsid w:val="009D561B"/>
    <w:rsid w:val="009E1490"/>
    <w:rsid w:val="009E1DE3"/>
    <w:rsid w:val="009E27EE"/>
    <w:rsid w:val="009E5461"/>
    <w:rsid w:val="009E55DC"/>
    <w:rsid w:val="009E6C7D"/>
    <w:rsid w:val="009E7A8A"/>
    <w:rsid w:val="009F5413"/>
    <w:rsid w:val="009F6A5C"/>
    <w:rsid w:val="009F78B1"/>
    <w:rsid w:val="00A00808"/>
    <w:rsid w:val="00A03554"/>
    <w:rsid w:val="00A04048"/>
    <w:rsid w:val="00A079B2"/>
    <w:rsid w:val="00A105DF"/>
    <w:rsid w:val="00A11E77"/>
    <w:rsid w:val="00A144B1"/>
    <w:rsid w:val="00A15262"/>
    <w:rsid w:val="00A1529D"/>
    <w:rsid w:val="00A15558"/>
    <w:rsid w:val="00A20568"/>
    <w:rsid w:val="00A2155F"/>
    <w:rsid w:val="00A21963"/>
    <w:rsid w:val="00A30C7A"/>
    <w:rsid w:val="00A31466"/>
    <w:rsid w:val="00A32DFD"/>
    <w:rsid w:val="00A32F4B"/>
    <w:rsid w:val="00A35C06"/>
    <w:rsid w:val="00A35FFE"/>
    <w:rsid w:val="00A3753B"/>
    <w:rsid w:val="00A41853"/>
    <w:rsid w:val="00A42CE1"/>
    <w:rsid w:val="00A4712E"/>
    <w:rsid w:val="00A54842"/>
    <w:rsid w:val="00A54D79"/>
    <w:rsid w:val="00A56555"/>
    <w:rsid w:val="00A621E6"/>
    <w:rsid w:val="00A6383C"/>
    <w:rsid w:val="00A66997"/>
    <w:rsid w:val="00A66FC3"/>
    <w:rsid w:val="00A7074F"/>
    <w:rsid w:val="00A70BDD"/>
    <w:rsid w:val="00A71B13"/>
    <w:rsid w:val="00A72CF3"/>
    <w:rsid w:val="00A74675"/>
    <w:rsid w:val="00A7622A"/>
    <w:rsid w:val="00A80353"/>
    <w:rsid w:val="00A80745"/>
    <w:rsid w:val="00A823A4"/>
    <w:rsid w:val="00A82756"/>
    <w:rsid w:val="00A83581"/>
    <w:rsid w:val="00A8643F"/>
    <w:rsid w:val="00A86AD5"/>
    <w:rsid w:val="00A9036B"/>
    <w:rsid w:val="00A90FBD"/>
    <w:rsid w:val="00AA28E0"/>
    <w:rsid w:val="00AA3527"/>
    <w:rsid w:val="00AA4FF7"/>
    <w:rsid w:val="00AA79B7"/>
    <w:rsid w:val="00AB08C2"/>
    <w:rsid w:val="00AB160F"/>
    <w:rsid w:val="00AB343E"/>
    <w:rsid w:val="00AB3AD8"/>
    <w:rsid w:val="00AB7438"/>
    <w:rsid w:val="00AC0750"/>
    <w:rsid w:val="00AC251C"/>
    <w:rsid w:val="00AC4C99"/>
    <w:rsid w:val="00AC598D"/>
    <w:rsid w:val="00AD158F"/>
    <w:rsid w:val="00AD2AC3"/>
    <w:rsid w:val="00AD4682"/>
    <w:rsid w:val="00AD5114"/>
    <w:rsid w:val="00AD642B"/>
    <w:rsid w:val="00AD6DEB"/>
    <w:rsid w:val="00AE27BC"/>
    <w:rsid w:val="00AE29D2"/>
    <w:rsid w:val="00AE373E"/>
    <w:rsid w:val="00AE68BB"/>
    <w:rsid w:val="00AF1388"/>
    <w:rsid w:val="00AF6669"/>
    <w:rsid w:val="00B00211"/>
    <w:rsid w:val="00B008BE"/>
    <w:rsid w:val="00B01B00"/>
    <w:rsid w:val="00B01DF4"/>
    <w:rsid w:val="00B02F73"/>
    <w:rsid w:val="00B05EF7"/>
    <w:rsid w:val="00B07E36"/>
    <w:rsid w:val="00B10BCA"/>
    <w:rsid w:val="00B12B4E"/>
    <w:rsid w:val="00B13600"/>
    <w:rsid w:val="00B13DBA"/>
    <w:rsid w:val="00B140F0"/>
    <w:rsid w:val="00B20212"/>
    <w:rsid w:val="00B20FA4"/>
    <w:rsid w:val="00B20FA7"/>
    <w:rsid w:val="00B20FF1"/>
    <w:rsid w:val="00B2254A"/>
    <w:rsid w:val="00B22BC6"/>
    <w:rsid w:val="00B25160"/>
    <w:rsid w:val="00B258F3"/>
    <w:rsid w:val="00B26355"/>
    <w:rsid w:val="00B33C3B"/>
    <w:rsid w:val="00B34B8A"/>
    <w:rsid w:val="00B34D02"/>
    <w:rsid w:val="00B4452B"/>
    <w:rsid w:val="00B53650"/>
    <w:rsid w:val="00B572DA"/>
    <w:rsid w:val="00B57A98"/>
    <w:rsid w:val="00B57CE5"/>
    <w:rsid w:val="00B57D17"/>
    <w:rsid w:val="00B64E6E"/>
    <w:rsid w:val="00B64EE1"/>
    <w:rsid w:val="00B66D79"/>
    <w:rsid w:val="00B710F9"/>
    <w:rsid w:val="00B71BD0"/>
    <w:rsid w:val="00B71D5C"/>
    <w:rsid w:val="00B72A9A"/>
    <w:rsid w:val="00B83273"/>
    <w:rsid w:val="00B84C67"/>
    <w:rsid w:val="00B85AED"/>
    <w:rsid w:val="00B8715F"/>
    <w:rsid w:val="00B903EB"/>
    <w:rsid w:val="00B92D5B"/>
    <w:rsid w:val="00B935E8"/>
    <w:rsid w:val="00BA0142"/>
    <w:rsid w:val="00BA1497"/>
    <w:rsid w:val="00BA33D2"/>
    <w:rsid w:val="00BA42B6"/>
    <w:rsid w:val="00BA6D40"/>
    <w:rsid w:val="00BB2569"/>
    <w:rsid w:val="00BB3904"/>
    <w:rsid w:val="00BB421D"/>
    <w:rsid w:val="00BB4E38"/>
    <w:rsid w:val="00BB6689"/>
    <w:rsid w:val="00BC69C9"/>
    <w:rsid w:val="00BC7416"/>
    <w:rsid w:val="00BD16B0"/>
    <w:rsid w:val="00BD42E1"/>
    <w:rsid w:val="00BD493D"/>
    <w:rsid w:val="00BD5082"/>
    <w:rsid w:val="00BD6912"/>
    <w:rsid w:val="00BE3E53"/>
    <w:rsid w:val="00BE643F"/>
    <w:rsid w:val="00BE7AA0"/>
    <w:rsid w:val="00BF2404"/>
    <w:rsid w:val="00BF2578"/>
    <w:rsid w:val="00C023EB"/>
    <w:rsid w:val="00C03D2F"/>
    <w:rsid w:val="00C04F45"/>
    <w:rsid w:val="00C168D8"/>
    <w:rsid w:val="00C16BA3"/>
    <w:rsid w:val="00C1714A"/>
    <w:rsid w:val="00C22DF3"/>
    <w:rsid w:val="00C32648"/>
    <w:rsid w:val="00C341F4"/>
    <w:rsid w:val="00C41F4F"/>
    <w:rsid w:val="00C43510"/>
    <w:rsid w:val="00C4474A"/>
    <w:rsid w:val="00C46889"/>
    <w:rsid w:val="00C46D66"/>
    <w:rsid w:val="00C53F31"/>
    <w:rsid w:val="00C54C33"/>
    <w:rsid w:val="00C60489"/>
    <w:rsid w:val="00C61373"/>
    <w:rsid w:val="00C61C13"/>
    <w:rsid w:val="00C62975"/>
    <w:rsid w:val="00C63154"/>
    <w:rsid w:val="00C63F6B"/>
    <w:rsid w:val="00C67CF4"/>
    <w:rsid w:val="00C7069A"/>
    <w:rsid w:val="00C70BC9"/>
    <w:rsid w:val="00C75727"/>
    <w:rsid w:val="00C76139"/>
    <w:rsid w:val="00C762F3"/>
    <w:rsid w:val="00C8129F"/>
    <w:rsid w:val="00C821C4"/>
    <w:rsid w:val="00C82EE1"/>
    <w:rsid w:val="00C8434E"/>
    <w:rsid w:val="00C858B2"/>
    <w:rsid w:val="00C87507"/>
    <w:rsid w:val="00C909B8"/>
    <w:rsid w:val="00C90C37"/>
    <w:rsid w:val="00C93CC0"/>
    <w:rsid w:val="00CA1398"/>
    <w:rsid w:val="00CA496F"/>
    <w:rsid w:val="00CA68B7"/>
    <w:rsid w:val="00CA73CD"/>
    <w:rsid w:val="00CB2207"/>
    <w:rsid w:val="00CB4F43"/>
    <w:rsid w:val="00CB67E2"/>
    <w:rsid w:val="00CB6903"/>
    <w:rsid w:val="00CB6D2B"/>
    <w:rsid w:val="00CC7561"/>
    <w:rsid w:val="00CD0591"/>
    <w:rsid w:val="00CD211E"/>
    <w:rsid w:val="00CD2BB3"/>
    <w:rsid w:val="00CD3E49"/>
    <w:rsid w:val="00CD554D"/>
    <w:rsid w:val="00CE1091"/>
    <w:rsid w:val="00CE21D8"/>
    <w:rsid w:val="00CE3BF8"/>
    <w:rsid w:val="00CE4287"/>
    <w:rsid w:val="00CE5C72"/>
    <w:rsid w:val="00CF321A"/>
    <w:rsid w:val="00CF34F8"/>
    <w:rsid w:val="00CF71BF"/>
    <w:rsid w:val="00D0098C"/>
    <w:rsid w:val="00D0426E"/>
    <w:rsid w:val="00D044D8"/>
    <w:rsid w:val="00D05211"/>
    <w:rsid w:val="00D07485"/>
    <w:rsid w:val="00D124FC"/>
    <w:rsid w:val="00D1295E"/>
    <w:rsid w:val="00D14189"/>
    <w:rsid w:val="00D1560C"/>
    <w:rsid w:val="00D156E3"/>
    <w:rsid w:val="00D16BE1"/>
    <w:rsid w:val="00D16D68"/>
    <w:rsid w:val="00D17BEA"/>
    <w:rsid w:val="00D20455"/>
    <w:rsid w:val="00D223B4"/>
    <w:rsid w:val="00D23C11"/>
    <w:rsid w:val="00D33984"/>
    <w:rsid w:val="00D3464E"/>
    <w:rsid w:val="00D35662"/>
    <w:rsid w:val="00D37765"/>
    <w:rsid w:val="00D37CEA"/>
    <w:rsid w:val="00D45F05"/>
    <w:rsid w:val="00D461FA"/>
    <w:rsid w:val="00D46420"/>
    <w:rsid w:val="00D4677C"/>
    <w:rsid w:val="00D4758F"/>
    <w:rsid w:val="00D5112F"/>
    <w:rsid w:val="00D55592"/>
    <w:rsid w:val="00D57876"/>
    <w:rsid w:val="00D60768"/>
    <w:rsid w:val="00D653F2"/>
    <w:rsid w:val="00D65A4E"/>
    <w:rsid w:val="00D66831"/>
    <w:rsid w:val="00D679EF"/>
    <w:rsid w:val="00D70C8A"/>
    <w:rsid w:val="00D74304"/>
    <w:rsid w:val="00D777A4"/>
    <w:rsid w:val="00D804DA"/>
    <w:rsid w:val="00D81515"/>
    <w:rsid w:val="00D827B6"/>
    <w:rsid w:val="00D857F4"/>
    <w:rsid w:val="00D86C00"/>
    <w:rsid w:val="00D86F30"/>
    <w:rsid w:val="00D96B31"/>
    <w:rsid w:val="00DA0AC8"/>
    <w:rsid w:val="00DA31F5"/>
    <w:rsid w:val="00DA334E"/>
    <w:rsid w:val="00DA3CDA"/>
    <w:rsid w:val="00DA4F3E"/>
    <w:rsid w:val="00DB2496"/>
    <w:rsid w:val="00DB2BE5"/>
    <w:rsid w:val="00DB6B19"/>
    <w:rsid w:val="00DC1DC5"/>
    <w:rsid w:val="00DC1EA5"/>
    <w:rsid w:val="00DC405E"/>
    <w:rsid w:val="00DC4425"/>
    <w:rsid w:val="00DC6A88"/>
    <w:rsid w:val="00DC6EA4"/>
    <w:rsid w:val="00DC765C"/>
    <w:rsid w:val="00DD3161"/>
    <w:rsid w:val="00DD3375"/>
    <w:rsid w:val="00DD435D"/>
    <w:rsid w:val="00DD48D3"/>
    <w:rsid w:val="00DE0D17"/>
    <w:rsid w:val="00DE7625"/>
    <w:rsid w:val="00DF3EA1"/>
    <w:rsid w:val="00DF5B42"/>
    <w:rsid w:val="00DF6030"/>
    <w:rsid w:val="00E0444D"/>
    <w:rsid w:val="00E05106"/>
    <w:rsid w:val="00E057D4"/>
    <w:rsid w:val="00E1220E"/>
    <w:rsid w:val="00E1354B"/>
    <w:rsid w:val="00E13707"/>
    <w:rsid w:val="00E15D68"/>
    <w:rsid w:val="00E2067A"/>
    <w:rsid w:val="00E210F3"/>
    <w:rsid w:val="00E2167D"/>
    <w:rsid w:val="00E248AB"/>
    <w:rsid w:val="00E31979"/>
    <w:rsid w:val="00E31D11"/>
    <w:rsid w:val="00E326E8"/>
    <w:rsid w:val="00E33B5F"/>
    <w:rsid w:val="00E33F2D"/>
    <w:rsid w:val="00E372D3"/>
    <w:rsid w:val="00E37505"/>
    <w:rsid w:val="00E40239"/>
    <w:rsid w:val="00E403AE"/>
    <w:rsid w:val="00E40E44"/>
    <w:rsid w:val="00E4376F"/>
    <w:rsid w:val="00E448A4"/>
    <w:rsid w:val="00E44DB7"/>
    <w:rsid w:val="00E470CD"/>
    <w:rsid w:val="00E5642E"/>
    <w:rsid w:val="00E5676C"/>
    <w:rsid w:val="00E570F3"/>
    <w:rsid w:val="00E625F5"/>
    <w:rsid w:val="00E70E2B"/>
    <w:rsid w:val="00E75453"/>
    <w:rsid w:val="00E75520"/>
    <w:rsid w:val="00E77256"/>
    <w:rsid w:val="00E81880"/>
    <w:rsid w:val="00E82C45"/>
    <w:rsid w:val="00E8368D"/>
    <w:rsid w:val="00E9148E"/>
    <w:rsid w:val="00E91D3A"/>
    <w:rsid w:val="00E95F25"/>
    <w:rsid w:val="00E97E13"/>
    <w:rsid w:val="00EB0D6C"/>
    <w:rsid w:val="00EB1E8E"/>
    <w:rsid w:val="00EB1FFE"/>
    <w:rsid w:val="00EB3963"/>
    <w:rsid w:val="00EC0249"/>
    <w:rsid w:val="00EC10FD"/>
    <w:rsid w:val="00EC116E"/>
    <w:rsid w:val="00EC26D8"/>
    <w:rsid w:val="00EC4F3F"/>
    <w:rsid w:val="00ED0747"/>
    <w:rsid w:val="00ED1C1D"/>
    <w:rsid w:val="00EF298D"/>
    <w:rsid w:val="00EF34D3"/>
    <w:rsid w:val="00F07E01"/>
    <w:rsid w:val="00F10C97"/>
    <w:rsid w:val="00F11EA8"/>
    <w:rsid w:val="00F1206F"/>
    <w:rsid w:val="00F126C3"/>
    <w:rsid w:val="00F1284C"/>
    <w:rsid w:val="00F15292"/>
    <w:rsid w:val="00F213C0"/>
    <w:rsid w:val="00F213EB"/>
    <w:rsid w:val="00F21D00"/>
    <w:rsid w:val="00F2213D"/>
    <w:rsid w:val="00F24158"/>
    <w:rsid w:val="00F24666"/>
    <w:rsid w:val="00F26ED8"/>
    <w:rsid w:val="00F30222"/>
    <w:rsid w:val="00F31215"/>
    <w:rsid w:val="00F31533"/>
    <w:rsid w:val="00F34C6E"/>
    <w:rsid w:val="00F3611C"/>
    <w:rsid w:val="00F42E0D"/>
    <w:rsid w:val="00F43048"/>
    <w:rsid w:val="00F46822"/>
    <w:rsid w:val="00F510FB"/>
    <w:rsid w:val="00F545B2"/>
    <w:rsid w:val="00F5531B"/>
    <w:rsid w:val="00F5729C"/>
    <w:rsid w:val="00F61E5B"/>
    <w:rsid w:val="00F64894"/>
    <w:rsid w:val="00F6708E"/>
    <w:rsid w:val="00F743C5"/>
    <w:rsid w:val="00F74D5B"/>
    <w:rsid w:val="00F7703F"/>
    <w:rsid w:val="00F81450"/>
    <w:rsid w:val="00F835ED"/>
    <w:rsid w:val="00F90C66"/>
    <w:rsid w:val="00F92C57"/>
    <w:rsid w:val="00F92D23"/>
    <w:rsid w:val="00FA1A56"/>
    <w:rsid w:val="00FA1AE6"/>
    <w:rsid w:val="00FA315C"/>
    <w:rsid w:val="00FA3905"/>
    <w:rsid w:val="00FA51E0"/>
    <w:rsid w:val="00FB0224"/>
    <w:rsid w:val="00FB079D"/>
    <w:rsid w:val="00FB24E6"/>
    <w:rsid w:val="00FB78E5"/>
    <w:rsid w:val="00FC39B5"/>
    <w:rsid w:val="00FC7069"/>
    <w:rsid w:val="00FD018F"/>
    <w:rsid w:val="00FD0659"/>
    <w:rsid w:val="00FD2CCC"/>
    <w:rsid w:val="00FD36DB"/>
    <w:rsid w:val="00FD59C6"/>
    <w:rsid w:val="00FD714A"/>
    <w:rsid w:val="00FE0FE3"/>
    <w:rsid w:val="00FE2477"/>
    <w:rsid w:val="00FE2CC8"/>
    <w:rsid w:val="00FE403C"/>
    <w:rsid w:val="00FE4F75"/>
    <w:rsid w:val="00FE6F3E"/>
    <w:rsid w:val="00FF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7CA73F7D"/>
  <w15:chartTrackingRefBased/>
  <w15:docId w15:val="{847B7AA9-7915-4F04-B794-4D3C04BA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2B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180" w:hanging="180"/>
    </w:pPr>
  </w:style>
  <w:style w:type="paragraph" w:styleId="a8">
    <w:name w:val="Body Text"/>
    <w:basedOn w:val="a"/>
    <w:pPr>
      <w:jc w:val="center"/>
    </w:pPr>
    <w:rPr>
      <w:rFonts w:hAnsi="ＭＳ 明朝"/>
      <w:sz w:val="32"/>
    </w:rPr>
  </w:style>
  <w:style w:type="character" w:styleId="a9">
    <w:name w:val="page number"/>
    <w:basedOn w:val="a0"/>
  </w:style>
  <w:style w:type="character" w:styleId="aa">
    <w:name w:val="Hyperlink"/>
    <w:rPr>
      <w:color w:val="0000FF"/>
      <w:u w:val="single"/>
    </w:rPr>
  </w:style>
  <w:style w:type="paragraph" w:styleId="2">
    <w:name w:val="Body Text Indent 2"/>
    <w:basedOn w:val="a"/>
    <w:pPr>
      <w:ind w:leftChars="355" w:left="962" w:firstLineChars="144" w:firstLine="390"/>
    </w:pPr>
    <w:rPr>
      <w:rFonts w:hAnsi="ＭＳ 明朝"/>
    </w:rPr>
  </w:style>
  <w:style w:type="paragraph" w:styleId="ab">
    <w:name w:val="Block Text"/>
    <w:basedOn w:val="a"/>
    <w:pPr>
      <w:autoSpaceDE w:val="0"/>
      <w:autoSpaceDN w:val="0"/>
      <w:adjustRightInd w:val="0"/>
      <w:ind w:left="220" w:rightChars="1" w:right="2" w:hanging="220"/>
      <w:jc w:val="left"/>
    </w:pPr>
    <w:rPr>
      <w:rFonts w:hAnsi="ＭＳ 明朝"/>
      <w:color w:val="000000"/>
    </w:rPr>
  </w:style>
  <w:style w:type="paragraph" w:styleId="3">
    <w:name w:val="Body Text Indent 3"/>
    <w:basedOn w:val="a"/>
    <w:pPr>
      <w:ind w:left="1386" w:hangingChars="511" w:hanging="1386"/>
    </w:pPr>
    <w:rPr>
      <w:rFonts w:hAnsi="ＭＳ 明朝"/>
      <w:b/>
      <w:bCs/>
    </w:rPr>
  </w:style>
  <w:style w:type="paragraph" w:styleId="ac">
    <w:name w:val="Balloon Text"/>
    <w:basedOn w:val="a"/>
    <w:semiHidden/>
    <w:rsid w:val="00AE68BB"/>
    <w:rPr>
      <w:rFonts w:ascii="Arial" w:eastAsia="ＭＳ ゴシック" w:hAnsi="Arial"/>
      <w:sz w:val="18"/>
      <w:szCs w:val="18"/>
    </w:rPr>
  </w:style>
  <w:style w:type="character" w:styleId="ad">
    <w:name w:val="annotation reference"/>
    <w:uiPriority w:val="99"/>
    <w:semiHidden/>
    <w:unhideWhenUsed/>
    <w:rsid w:val="001D632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D632B"/>
    <w:pPr>
      <w:jc w:val="left"/>
    </w:pPr>
  </w:style>
  <w:style w:type="character" w:customStyle="1" w:styleId="af">
    <w:name w:val="コメント文字列 (文字)"/>
    <w:link w:val="ae"/>
    <w:uiPriority w:val="99"/>
    <w:rsid w:val="001D632B"/>
    <w:rPr>
      <w:rFonts w:ascii="ＭＳ 明朝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632B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1D632B"/>
    <w:rPr>
      <w:rFonts w:ascii="ＭＳ 明朝"/>
      <w:b/>
      <w:bCs/>
      <w:sz w:val="24"/>
      <w:szCs w:val="24"/>
    </w:rPr>
  </w:style>
  <w:style w:type="table" w:styleId="af2">
    <w:name w:val="Table Grid"/>
    <w:basedOn w:val="a1"/>
    <w:uiPriority w:val="39"/>
    <w:rsid w:val="00352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F6669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782EB2"/>
    <w:pPr>
      <w:widowControl/>
      <w:spacing w:line="320" w:lineRule="exact"/>
      <w:jc w:val="center"/>
    </w:pPr>
    <w:rPr>
      <w:rFonts w:asciiTheme="minorHAnsi" w:hAnsiTheme="minorHAnsi" w:cstheme="minorBidi"/>
      <w:kern w:val="2"/>
      <w:szCs w:val="22"/>
    </w:rPr>
  </w:style>
  <w:style w:type="character" w:customStyle="1" w:styleId="af5">
    <w:name w:val="記 (文字)"/>
    <w:basedOn w:val="a0"/>
    <w:link w:val="af4"/>
    <w:uiPriority w:val="99"/>
    <w:rsid w:val="00782EB2"/>
    <w:rPr>
      <w:rFonts w:asciiTheme="minorHAnsi" w:hAnsiTheme="minorHAnsi" w:cstheme="minorBidi"/>
      <w:kern w:val="2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874092"/>
    <w:rPr>
      <w:rFonts w:ascii="ＭＳ 明朝"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FD018F"/>
    <w:pPr>
      <w:jc w:val="right"/>
    </w:pPr>
  </w:style>
  <w:style w:type="character" w:customStyle="1" w:styleId="af7">
    <w:name w:val="結語 (文字)"/>
    <w:basedOn w:val="a0"/>
    <w:link w:val="af6"/>
    <w:uiPriority w:val="99"/>
    <w:rsid w:val="00FD018F"/>
    <w:rPr>
      <w:rFonts w:ascii="ＭＳ 明朝"/>
      <w:sz w:val="24"/>
      <w:szCs w:val="24"/>
    </w:rPr>
  </w:style>
  <w:style w:type="table" w:customStyle="1" w:styleId="1">
    <w:name w:val="表 (格子)1"/>
    <w:basedOn w:val="a1"/>
    <w:next w:val="af2"/>
    <w:uiPriority w:val="39"/>
    <w:rsid w:val="0006749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f2"/>
    <w:uiPriority w:val="59"/>
    <w:rsid w:val="00F42E0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f2"/>
    <w:uiPriority w:val="39"/>
    <w:rsid w:val="00B34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5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32207;&#21209;&#35506;\Root&#32207;&#21209;&#35506;\B5%20&#27861;&#21046;\B50301%20&#20363;&#35215;&#31435;&#26696;&#12539;&#23529;&#26619;&#65288;&#27225;&#65289;\B50300%20&#38619;&#24418;&#12539;&#23529;&#26619;&#12484;&#12540;&#12523;\01&#21046;&#23450;%20&#12402;&#12394;&#24418;\&#12402;&#12394;&#24418;&#21046;&#23450;%20&#35036;&#21161;&#37329;&#26412;&#21063;ver.3.4&#946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4866-BBFF-44A3-BC38-33BB08D2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ひな形制定 補助金本則ver.3.4β.dot</Template>
  <TotalTime>470</TotalTime>
  <Pages>1</Pages>
  <Words>175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補助金交付要綱雛形</vt:lpstr>
      <vt:lpstr>補助金交付要綱雛形</vt:lpstr>
    </vt:vector>
  </TitlesOfParts>
  <Company>品質検査部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補助金交付要綱雛形</dc:title>
  <dc:subject/>
  <dc:creator>0</dc:creator>
  <cp:keywords/>
  <dc:description/>
  <cp:lastModifiedBy>さいたま市</cp:lastModifiedBy>
  <cp:revision>43</cp:revision>
  <cp:lastPrinted>2026-08-05T06:24:00Z</cp:lastPrinted>
  <dcterms:created xsi:type="dcterms:W3CDTF">2026-03-02T04:47:00Z</dcterms:created>
  <dcterms:modified xsi:type="dcterms:W3CDTF">2026-08-14T04:23:00Z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1999282674</vt:i4>
  </property>
</Properties>
</file>